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3FF" w:rsidRDefault="00BB13FF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</w:pPr>
      <w:bookmarkStart w:id="0" w:name="_GoBack"/>
      <w:bookmarkEnd w:id="0"/>
    </w:p>
    <w:p w:rsidR="00686DBA" w:rsidRPr="00967A6B" w:rsidRDefault="00271667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32"/>
          <w:szCs w:val="26"/>
        </w:rPr>
      </w:pPr>
      <w:r>
        <w:rPr>
          <w:rFonts w:ascii="Times New Roman" w:hAnsi="Times New Roman"/>
          <w:sz w:val="32"/>
          <w:szCs w:val="26"/>
        </w:rPr>
        <w:t>ỦY BAN NHÂN DÂN THÀNH PHỐ HỒ CHÍ MINH</w:t>
      </w:r>
    </w:p>
    <w:p w:rsidR="003D45FD" w:rsidRPr="00D31D56" w:rsidRDefault="003D45FD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b/>
          <w:sz w:val="32"/>
          <w:szCs w:val="26"/>
        </w:rPr>
      </w:pPr>
      <w:r w:rsidRPr="002F5EB0">
        <w:rPr>
          <w:rFonts w:ascii="Times New Roman" w:hAnsi="Times New Roman"/>
          <w:b/>
          <w:sz w:val="32"/>
          <w:szCs w:val="26"/>
        </w:rPr>
        <w:t>TRƯỜN</w:t>
      </w:r>
      <w:r w:rsidR="00F64654" w:rsidRPr="002F5EB0">
        <w:rPr>
          <w:rFonts w:ascii="Times New Roman" w:hAnsi="Times New Roman"/>
          <w:b/>
          <w:sz w:val="32"/>
          <w:szCs w:val="26"/>
        </w:rPr>
        <w:t>G CAO ĐẲNG LÝ TỰ TRỌNG</w:t>
      </w:r>
      <w:r w:rsidR="00967A6B">
        <w:rPr>
          <w:rFonts w:ascii="Times New Roman" w:hAnsi="Times New Roman"/>
          <w:b/>
          <w:sz w:val="32"/>
          <w:szCs w:val="26"/>
        </w:rPr>
        <w:t xml:space="preserve"> TP. HỒ CHÍ MINH</w:t>
      </w:r>
    </w:p>
    <w:p w:rsidR="00686DBA" w:rsidRPr="003D45FD" w:rsidRDefault="007407C8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125730</wp:posOffset>
                </wp:positionV>
                <wp:extent cx="571500" cy="0"/>
                <wp:effectExtent l="9525" t="8890" r="9525" b="1016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42E18" id="Line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8pt,9.9pt" to="307.8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125730</wp:posOffset>
                </wp:positionV>
                <wp:extent cx="571500" cy="0"/>
                <wp:effectExtent l="13335" t="8890" r="5715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0A97B" id="Line 2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6pt,9.9pt" to="237.6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"/>
            </w:pict>
          </mc:Fallback>
        </mc:AlternateContent>
      </w:r>
      <w:r w:rsidR="003D45FD">
        <w:rPr>
          <w:rFonts w:ascii="Times New Roman" w:hAnsi="Times New Roman"/>
        </w:rPr>
        <w:sym w:font="Wingdings" w:char="F096"/>
      </w:r>
      <w:r w:rsidR="003D45FD">
        <w:rPr>
          <w:rFonts w:ascii="Times New Roman" w:hAnsi="Times New Roman"/>
        </w:rPr>
        <w:sym w:font="Wingdings" w:char="F097"/>
      </w:r>
    </w:p>
    <w:p w:rsidR="00C91758" w:rsidRDefault="007407C8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40"/>
          <w:szCs w:val="40"/>
        </w:rPr>
      </w:pPr>
      <w:r w:rsidRPr="00952A18">
        <w:rPr>
          <w:noProof/>
        </w:rPr>
        <w:drawing>
          <wp:inline distT="0" distB="0" distL="0" distR="0">
            <wp:extent cx="5172075" cy="2400300"/>
            <wp:effectExtent l="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758" w:rsidRDefault="00C91758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:rsidR="00764D13" w:rsidRDefault="00764D13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:rsidR="00764D13" w:rsidRDefault="00764D13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:rsidR="004B0E30" w:rsidRPr="00877049" w:rsidRDefault="00391B7B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b/>
          <w:sz w:val="52"/>
          <w:szCs w:val="52"/>
        </w:rPr>
      </w:pPr>
      <w:r w:rsidRPr="00877049">
        <w:rPr>
          <w:rFonts w:ascii="Times New Roman" w:hAnsi="Times New Roman"/>
          <w:b/>
          <w:sz w:val="52"/>
          <w:szCs w:val="52"/>
        </w:rPr>
        <w:t>SỔ TAY GI</w:t>
      </w:r>
      <w:r w:rsidR="005D6BD1" w:rsidRPr="00877049">
        <w:rPr>
          <w:rFonts w:ascii="Times New Roman" w:hAnsi="Times New Roman"/>
          <w:b/>
          <w:sz w:val="52"/>
          <w:szCs w:val="52"/>
        </w:rPr>
        <w:t>ẢNG</w:t>
      </w:r>
      <w:r w:rsidRPr="00877049">
        <w:rPr>
          <w:rFonts w:ascii="Times New Roman" w:hAnsi="Times New Roman"/>
          <w:b/>
          <w:sz w:val="52"/>
          <w:szCs w:val="52"/>
        </w:rPr>
        <w:t xml:space="preserve"> VIÊN</w:t>
      </w:r>
      <w:r w:rsidR="000A262D" w:rsidRPr="00877049">
        <w:rPr>
          <w:rFonts w:ascii="Times New Roman" w:hAnsi="Times New Roman"/>
          <w:b/>
          <w:sz w:val="52"/>
          <w:szCs w:val="52"/>
        </w:rPr>
        <w:t xml:space="preserve"> LÝ THUYẾT</w:t>
      </w:r>
    </w:p>
    <w:p w:rsidR="00AB0F62" w:rsidRPr="00AB0F62" w:rsidRDefault="005D6BD1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b/>
          <w:szCs w:val="32"/>
        </w:rPr>
      </w:pPr>
      <w:r w:rsidRPr="00AB0F62">
        <w:rPr>
          <w:rFonts w:ascii="Times New Roman" w:hAnsi="Times New Roman"/>
          <w:b/>
          <w:szCs w:val="32"/>
        </w:rPr>
        <w:t>(Đào tạo</w:t>
      </w:r>
      <w:r w:rsidR="009173EB" w:rsidRPr="00AB0F62">
        <w:rPr>
          <w:rFonts w:ascii="Times New Roman" w:hAnsi="Times New Roman"/>
          <w:b/>
          <w:szCs w:val="32"/>
        </w:rPr>
        <w:t xml:space="preserve"> bậc </w:t>
      </w:r>
      <w:r w:rsidR="00B62C04" w:rsidRPr="00AB0F62">
        <w:rPr>
          <w:rFonts w:ascii="Times New Roman" w:hAnsi="Times New Roman"/>
          <w:b/>
          <w:szCs w:val="32"/>
        </w:rPr>
        <w:t>Cao đẳng</w:t>
      </w:r>
      <w:r w:rsidR="00F036CE" w:rsidRPr="00AB0F62">
        <w:rPr>
          <w:rFonts w:ascii="Times New Roman" w:hAnsi="Times New Roman"/>
          <w:b/>
          <w:szCs w:val="32"/>
        </w:rPr>
        <w:t xml:space="preserve"> </w:t>
      </w:r>
      <w:r w:rsidR="00C91758" w:rsidRPr="00AB0F62">
        <w:rPr>
          <w:rFonts w:ascii="Times New Roman" w:hAnsi="Times New Roman"/>
          <w:b/>
          <w:szCs w:val="32"/>
        </w:rPr>
        <w:t>kh</w:t>
      </w:r>
      <w:r w:rsidR="00F036CE" w:rsidRPr="00AB0F62">
        <w:rPr>
          <w:rFonts w:ascii="Times New Roman" w:hAnsi="Times New Roman"/>
          <w:b/>
          <w:szCs w:val="32"/>
        </w:rPr>
        <w:t>óa 1</w:t>
      </w:r>
      <w:r w:rsidR="00AB0F62" w:rsidRPr="00AB0F62">
        <w:rPr>
          <w:rFonts w:ascii="Times New Roman" w:hAnsi="Times New Roman"/>
          <w:b/>
          <w:szCs w:val="32"/>
        </w:rPr>
        <w:t>7</w:t>
      </w:r>
      <w:r w:rsidR="005A5A6E" w:rsidRPr="00AB0F62">
        <w:rPr>
          <w:rFonts w:ascii="Times New Roman" w:hAnsi="Times New Roman"/>
          <w:b/>
          <w:szCs w:val="32"/>
        </w:rPr>
        <w:t>CĐ</w:t>
      </w:r>
      <w:r w:rsidR="00F036CE" w:rsidRPr="00AB0F62">
        <w:rPr>
          <w:rFonts w:ascii="Times New Roman" w:hAnsi="Times New Roman"/>
          <w:b/>
          <w:szCs w:val="32"/>
        </w:rPr>
        <w:t>,</w:t>
      </w:r>
      <w:r w:rsidR="00AB0F62" w:rsidRPr="00AB0F62">
        <w:rPr>
          <w:rFonts w:ascii="Times New Roman" w:hAnsi="Times New Roman"/>
          <w:b/>
          <w:szCs w:val="32"/>
        </w:rPr>
        <w:t xml:space="preserve"> Trung cấp khóa 17TC (Lý thuyết) </w:t>
      </w:r>
    </w:p>
    <w:p w:rsidR="00391B7B" w:rsidRPr="00AB0F62" w:rsidRDefault="00AB0F62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26"/>
          <w:szCs w:val="26"/>
        </w:rPr>
      </w:pPr>
      <w:r w:rsidRPr="00AB0F62">
        <w:rPr>
          <w:rFonts w:ascii="Times New Roman" w:hAnsi="Times New Roman"/>
          <w:b/>
          <w:sz w:val="26"/>
          <w:szCs w:val="26"/>
        </w:rPr>
        <w:t>Đào tạo bậc Trung cấp chuyên nghiệp khóa 15TCCN, 16TCCN (Lý thuyết + Thực hành)</w:t>
      </w:r>
    </w:p>
    <w:p w:rsidR="006153C6" w:rsidRDefault="006153C6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</w:rPr>
      </w:pPr>
    </w:p>
    <w:p w:rsidR="00391B7B" w:rsidRPr="0055221A" w:rsidRDefault="00391B7B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center"/>
        <w:rPr>
          <w:rFonts w:ascii="Times New Roman" w:hAnsi="Times New Roman"/>
          <w:sz w:val="20"/>
          <w:szCs w:val="20"/>
        </w:rPr>
      </w:pPr>
    </w:p>
    <w:p w:rsidR="00C8131D" w:rsidRDefault="00391B7B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540"/>
          <w:tab w:val="left" w:pos="1260"/>
          <w:tab w:val="left" w:pos="1750"/>
          <w:tab w:val="left" w:pos="5760"/>
          <w:tab w:val="left" w:pos="9180"/>
        </w:tabs>
        <w:spacing w:before="480" w:after="4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91B7B" w:rsidRDefault="00C8131D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540"/>
          <w:tab w:val="left" w:pos="1260"/>
          <w:tab w:val="left" w:pos="1750"/>
          <w:tab w:val="left" w:pos="5760"/>
          <w:tab w:val="left" w:pos="9180"/>
        </w:tabs>
        <w:spacing w:before="480" w:after="4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91B7B" w:rsidRPr="006C5141">
        <w:rPr>
          <w:rFonts w:ascii="Times New Roman" w:hAnsi="Times New Roman"/>
          <w:sz w:val="32"/>
          <w:szCs w:val="32"/>
        </w:rPr>
        <w:t xml:space="preserve">Họ và tên </w:t>
      </w:r>
      <w:r w:rsidR="00697018">
        <w:rPr>
          <w:rFonts w:ascii="Times New Roman" w:hAnsi="Times New Roman"/>
          <w:sz w:val="32"/>
          <w:szCs w:val="32"/>
        </w:rPr>
        <w:t>giảng</w:t>
      </w:r>
      <w:r w:rsidR="00391B7B" w:rsidRPr="006C5141">
        <w:rPr>
          <w:rFonts w:ascii="Times New Roman" w:hAnsi="Times New Roman"/>
          <w:sz w:val="32"/>
          <w:szCs w:val="32"/>
        </w:rPr>
        <w:t xml:space="preserve"> viên:</w:t>
      </w:r>
      <w:r w:rsidR="00391B7B">
        <w:rPr>
          <w:rFonts w:ascii="Times New Roman" w:hAnsi="Times New Roman"/>
        </w:rPr>
        <w:t xml:space="preserve"> </w:t>
      </w:r>
      <w:r w:rsidR="00382EF3">
        <w:rPr>
          <w:rFonts w:ascii="Times New Roman" w:hAnsi="Times New Roman"/>
        </w:rPr>
        <w:t>TRẦN VĂN LƯỢNG</w:t>
      </w:r>
    </w:p>
    <w:p w:rsidR="00697018" w:rsidRDefault="00697018" w:rsidP="00697018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540"/>
          <w:tab w:val="left" w:pos="1260"/>
          <w:tab w:val="left" w:pos="1750"/>
          <w:tab w:val="left" w:pos="5760"/>
          <w:tab w:val="left" w:pos="9180"/>
        </w:tabs>
        <w:spacing w:before="480" w:after="480"/>
        <w:ind w:firstLine="1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Khoa: </w:t>
      </w:r>
      <w:r w:rsidR="00382EF3">
        <w:rPr>
          <w:rFonts w:ascii="Times New Roman" w:hAnsi="Times New Roman"/>
        </w:rPr>
        <w:t>LÍ LUẬN CHÍNH TRỊ – TỔ PHÁP LUẬT</w:t>
      </w:r>
    </w:p>
    <w:p w:rsidR="00697018" w:rsidRPr="003D45FD" w:rsidRDefault="00697018" w:rsidP="00697018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tabs>
          <w:tab w:val="left" w:pos="540"/>
          <w:tab w:val="left" w:pos="1260"/>
          <w:tab w:val="left" w:pos="1750"/>
          <w:tab w:val="left" w:pos="5760"/>
          <w:tab w:val="left" w:pos="9180"/>
        </w:tabs>
        <w:spacing w:before="480" w:after="480"/>
        <w:ind w:firstLine="1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Năm học: </w:t>
      </w:r>
      <w:r w:rsidR="00382EF3">
        <w:rPr>
          <w:rFonts w:ascii="Times New Roman" w:hAnsi="Times New Roman"/>
        </w:rPr>
        <w:t>201</w:t>
      </w:r>
      <w:r w:rsidR="006A4973">
        <w:rPr>
          <w:rFonts w:ascii="Times New Roman" w:hAnsi="Times New Roman"/>
        </w:rPr>
        <w:t>8</w:t>
      </w:r>
      <w:r w:rsidR="00382EF3">
        <w:rPr>
          <w:rFonts w:ascii="Times New Roman" w:hAnsi="Times New Roman"/>
        </w:rPr>
        <w:t xml:space="preserve"> – 201</w:t>
      </w:r>
      <w:r w:rsidR="006A4973">
        <w:rPr>
          <w:rFonts w:ascii="Times New Roman" w:hAnsi="Times New Roman"/>
        </w:rPr>
        <w:t>9</w:t>
      </w:r>
      <w:r w:rsidR="00382EF3">
        <w:rPr>
          <w:rFonts w:ascii="Times New Roman" w:hAnsi="Times New Roman"/>
        </w:rPr>
        <w:t xml:space="preserve"> (HKI)</w:t>
      </w:r>
    </w:p>
    <w:p w:rsidR="00C655A6" w:rsidRDefault="00C655A6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rPr>
          <w:rFonts w:ascii="Times New Roman" w:hAnsi="Times New Roman"/>
          <w:sz w:val="40"/>
          <w:szCs w:val="40"/>
        </w:rPr>
      </w:pPr>
    </w:p>
    <w:p w:rsidR="005A5A6E" w:rsidRDefault="005A5A6E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rPr>
          <w:rFonts w:ascii="Times New Roman" w:hAnsi="Times New Roman"/>
          <w:sz w:val="40"/>
          <w:szCs w:val="40"/>
        </w:rPr>
      </w:pPr>
    </w:p>
    <w:p w:rsidR="0068713A" w:rsidRDefault="0068713A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rPr>
          <w:rFonts w:ascii="Times New Roman" w:hAnsi="Times New Roman"/>
          <w:sz w:val="40"/>
          <w:szCs w:val="40"/>
        </w:rPr>
      </w:pPr>
    </w:p>
    <w:p w:rsidR="00C655A6" w:rsidRPr="00AF5805" w:rsidRDefault="00C655A6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rPr>
          <w:rFonts w:ascii="Times New Roman" w:hAnsi="Times New Roman"/>
          <w:sz w:val="40"/>
          <w:szCs w:val="40"/>
        </w:rPr>
      </w:pPr>
    </w:p>
    <w:p w:rsidR="00D116E8" w:rsidRDefault="00D116E8" w:rsidP="00C655A6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jc w:val="right"/>
        <w:rPr>
          <w:rFonts w:ascii="Times New Roman" w:hAnsi="Times New Roman"/>
        </w:rPr>
      </w:pPr>
    </w:p>
    <w:p w:rsidR="00D116E8" w:rsidRDefault="00D116E8" w:rsidP="00D116E8">
      <w:pPr>
        <w:tabs>
          <w:tab w:val="left" w:pos="124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D116E8" w:rsidSect="00C655A6">
      <w:pgSz w:w="11907" w:h="16840" w:code="9"/>
      <w:pgMar w:top="794" w:right="851" w:bottom="5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B47"/>
    <w:rsid w:val="000A262D"/>
    <w:rsid w:val="00190CBD"/>
    <w:rsid w:val="001D29BD"/>
    <w:rsid w:val="001F1147"/>
    <w:rsid w:val="00271667"/>
    <w:rsid w:val="002922D4"/>
    <w:rsid w:val="002B0414"/>
    <w:rsid w:val="002D0BCD"/>
    <w:rsid w:val="002F5EB0"/>
    <w:rsid w:val="003117D7"/>
    <w:rsid w:val="00382EF3"/>
    <w:rsid w:val="00383E9F"/>
    <w:rsid w:val="00391B7B"/>
    <w:rsid w:val="003D45FD"/>
    <w:rsid w:val="004B0E30"/>
    <w:rsid w:val="004C0601"/>
    <w:rsid w:val="0052609D"/>
    <w:rsid w:val="00544A90"/>
    <w:rsid w:val="0055221A"/>
    <w:rsid w:val="005857D7"/>
    <w:rsid w:val="005A5A6E"/>
    <w:rsid w:val="005B3277"/>
    <w:rsid w:val="005D041E"/>
    <w:rsid w:val="005D6BD1"/>
    <w:rsid w:val="005E6B47"/>
    <w:rsid w:val="00600FE4"/>
    <w:rsid w:val="006153C6"/>
    <w:rsid w:val="006766D8"/>
    <w:rsid w:val="00686DBA"/>
    <w:rsid w:val="0068713A"/>
    <w:rsid w:val="00697018"/>
    <w:rsid w:val="006A4973"/>
    <w:rsid w:val="006C5141"/>
    <w:rsid w:val="00710F3F"/>
    <w:rsid w:val="007407C8"/>
    <w:rsid w:val="00761596"/>
    <w:rsid w:val="00764D13"/>
    <w:rsid w:val="00766E62"/>
    <w:rsid w:val="0085205A"/>
    <w:rsid w:val="00852091"/>
    <w:rsid w:val="00877049"/>
    <w:rsid w:val="009131EC"/>
    <w:rsid w:val="009173EB"/>
    <w:rsid w:val="00967A6B"/>
    <w:rsid w:val="00A340DA"/>
    <w:rsid w:val="00A6589D"/>
    <w:rsid w:val="00A93C9B"/>
    <w:rsid w:val="00AB0F62"/>
    <w:rsid w:val="00AF5805"/>
    <w:rsid w:val="00B62C04"/>
    <w:rsid w:val="00BB13FF"/>
    <w:rsid w:val="00BC2392"/>
    <w:rsid w:val="00C036E8"/>
    <w:rsid w:val="00C36383"/>
    <w:rsid w:val="00C655A6"/>
    <w:rsid w:val="00C8131D"/>
    <w:rsid w:val="00C91758"/>
    <w:rsid w:val="00CA38DB"/>
    <w:rsid w:val="00CE47D1"/>
    <w:rsid w:val="00D116E8"/>
    <w:rsid w:val="00D31D56"/>
    <w:rsid w:val="00D725AF"/>
    <w:rsid w:val="00DB36A6"/>
    <w:rsid w:val="00E42CB5"/>
    <w:rsid w:val="00E77BF4"/>
    <w:rsid w:val="00EB214A"/>
    <w:rsid w:val="00EE39C2"/>
    <w:rsid w:val="00F036CE"/>
    <w:rsid w:val="00F25230"/>
    <w:rsid w:val="00F6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8"/>
      <w:szCs w:val="28"/>
    </w:rPr>
  </w:style>
  <w:style w:type="paragraph" w:styleId="Heading1">
    <w:name w:val="heading 1"/>
    <w:basedOn w:val="Normal"/>
    <w:next w:val="Normal"/>
    <w:qFormat/>
    <w:rsid w:val="003D45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bia.dotx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subject/>
  <dc:creator>P_DAOTAO</dc:creator>
  <cp:keywords/>
  <cp:lastModifiedBy>Anh Lam</cp:lastModifiedBy>
  <cp:revision>2</cp:revision>
  <cp:lastPrinted>2013-09-19T00:13:00Z</cp:lastPrinted>
  <dcterms:created xsi:type="dcterms:W3CDTF">2018-10-14T02:26:00Z</dcterms:created>
  <dcterms:modified xsi:type="dcterms:W3CDTF">2018-10-14T02:26:00Z</dcterms:modified>
</cp:coreProperties>
</file>